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D10" w:rsidRDefault="00D67D10" w:rsidP="00D67D10">
      <w:pPr>
        <w:pStyle w:val="Footer"/>
        <w:rPr>
          <w:rFonts w:ascii="Helvetica" w:hAnsi="Helvetica"/>
          <w:b/>
          <w:bCs/>
          <w:sz w:val="36"/>
          <w:lang w:val="en-US"/>
        </w:rPr>
      </w:pPr>
      <w:r w:rsidRPr="00A86BA1">
        <w:rPr>
          <w:rFonts w:ascii="Helvetica" w:hAnsi="Helvetica"/>
          <w:b/>
          <w:bCs/>
          <w:noProof/>
          <w:sz w:val="32"/>
          <w:lang w:eastAsia="en-GB"/>
        </w:rPr>
        <w:drawing>
          <wp:anchor distT="0" distB="0" distL="114300" distR="114300" simplePos="0" relativeHeight="251662336" behindDoc="1" locked="0" layoutInCell="1" allowOverlap="1" wp14:anchorId="3D8D0117" wp14:editId="656FA7EB">
            <wp:simplePos x="0" y="0"/>
            <wp:positionH relativeFrom="column">
              <wp:posOffset>-133350</wp:posOffset>
            </wp:positionH>
            <wp:positionV relativeFrom="paragraph">
              <wp:posOffset>165735</wp:posOffset>
            </wp:positionV>
            <wp:extent cx="1114425" cy="1153795"/>
            <wp:effectExtent l="0" t="0" r="9525" b="825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b/>
          <w:bCs/>
          <w:sz w:val="36"/>
          <w:lang w:val="en-US"/>
        </w:rPr>
        <w:t xml:space="preserve">                       </w:t>
      </w:r>
    </w:p>
    <w:p w:rsidR="00D67D10" w:rsidRPr="00A75D5E" w:rsidRDefault="00D67D10" w:rsidP="00D67D10">
      <w:pPr>
        <w:pStyle w:val="Footer"/>
        <w:jc w:val="center"/>
        <w:rPr>
          <w:rFonts w:ascii="Helvetica" w:hAnsi="Helvetica"/>
          <w:b/>
          <w:bCs/>
          <w:sz w:val="32"/>
          <w:lang w:val="en-US"/>
        </w:rPr>
      </w:pPr>
      <w:r>
        <w:rPr>
          <w:rFonts w:ascii="Helvetica" w:hAnsi="Helvetica"/>
          <w:b/>
          <w:bCs/>
          <w:sz w:val="36"/>
          <w:lang w:val="en-US"/>
        </w:rPr>
        <w:t xml:space="preserve">                       </w:t>
      </w:r>
      <w:r w:rsidRPr="00BA677A">
        <w:rPr>
          <w:rFonts w:ascii="Helvetica" w:hAnsi="Helvetica"/>
          <w:b/>
          <w:bCs/>
          <w:sz w:val="36"/>
          <w:lang w:val="en-US"/>
        </w:rPr>
        <w:t>ST. JAMES’ CATHOLIC PRIMARY SCHOOL</w:t>
      </w:r>
    </w:p>
    <w:p w:rsidR="00D67D10" w:rsidRPr="008D1314" w:rsidRDefault="00D67D10" w:rsidP="00D67D10">
      <w:pPr>
        <w:pStyle w:val="Header"/>
        <w:rPr>
          <w:rFonts w:ascii="Lucida Handwriting" w:hAnsi="Lucida Handwriting"/>
          <w:i/>
          <w:iCs/>
          <w:sz w:val="18"/>
          <w:szCs w:val="18"/>
          <w:lang w:val="en-US"/>
        </w:rPr>
      </w:pPr>
      <w:r>
        <w:rPr>
          <w:rFonts w:ascii="Helvetica Light Oblique" w:hAnsi="Helvetica Light Oblique"/>
          <w:i/>
          <w:iCs/>
          <w:lang w:val="en-US"/>
        </w:rPr>
        <w:tab/>
        <w:t xml:space="preserve">                                                </w:t>
      </w:r>
      <w:r w:rsidRPr="008D1314">
        <w:rPr>
          <w:rFonts w:ascii="Lucida Handwriting" w:hAnsi="Lucida Handwriting"/>
          <w:i/>
          <w:iCs/>
          <w:sz w:val="18"/>
          <w:szCs w:val="18"/>
          <w:lang w:val="en-US"/>
        </w:rPr>
        <w:t>W</w:t>
      </w:r>
      <w:r w:rsidR="004450C6">
        <w:rPr>
          <w:rFonts w:ascii="Lucida Handwriting" w:hAnsi="Lucida Handwriting"/>
          <w:i/>
          <w:iCs/>
          <w:sz w:val="18"/>
          <w:szCs w:val="18"/>
          <w:lang w:val="en-US"/>
        </w:rPr>
        <w:t>here we belong, believe and achieve</w:t>
      </w:r>
      <w:bookmarkStart w:id="0" w:name="_GoBack"/>
      <w:bookmarkEnd w:id="0"/>
      <w:r w:rsidRPr="008D1314">
        <w:rPr>
          <w:rFonts w:ascii="Lucida Handwriting" w:hAnsi="Lucida Handwriting"/>
          <w:i/>
          <w:iCs/>
          <w:sz w:val="18"/>
          <w:szCs w:val="18"/>
          <w:lang w:val="en-US"/>
        </w:rPr>
        <w:t>’</w:t>
      </w:r>
    </w:p>
    <w:p w:rsidR="00D67D10" w:rsidRPr="00A75D5E" w:rsidRDefault="00D67D10" w:rsidP="00D67D10">
      <w:pPr>
        <w:pStyle w:val="Header"/>
        <w:tabs>
          <w:tab w:val="left" w:pos="660"/>
        </w:tabs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sz w:val="22"/>
          <w:szCs w:val="22"/>
        </w:rPr>
      </w:pPr>
      <w:r>
        <w:rPr>
          <w:rFonts w:ascii="Helvetica Light" w:hAnsi="Helvetica Light"/>
          <w:sz w:val="22"/>
          <w:szCs w:val="22"/>
        </w:rPr>
        <w:t xml:space="preserve">                                    </w:t>
      </w:r>
      <w:r w:rsidRPr="005D462B">
        <w:rPr>
          <w:rFonts w:ascii="Helvetica Light" w:hAnsi="Helvetica Light"/>
          <w:b/>
          <w:sz w:val="22"/>
          <w:szCs w:val="22"/>
        </w:rPr>
        <w:t>Head Teacher</w:t>
      </w:r>
      <w:r>
        <w:rPr>
          <w:rFonts w:ascii="Helvetica Light" w:hAnsi="Helvetica Light"/>
          <w:sz w:val="22"/>
          <w:szCs w:val="22"/>
        </w:rPr>
        <w:t xml:space="preserve">: </w:t>
      </w:r>
      <w:r w:rsidRPr="00A75D5E">
        <w:rPr>
          <w:rFonts w:ascii="Helvetica Light Oblique" w:hAnsi="Helvetica Light Oblique"/>
          <w:b/>
          <w:i/>
          <w:iCs/>
          <w:sz w:val="22"/>
          <w:szCs w:val="22"/>
        </w:rPr>
        <w:t>Mrs. A.</w:t>
      </w:r>
      <w:r>
        <w:rPr>
          <w:rFonts w:ascii="Helvetica Light Oblique" w:hAnsi="Helvetica Light Oblique"/>
          <w:b/>
          <w:i/>
          <w:iCs/>
          <w:sz w:val="22"/>
          <w:szCs w:val="22"/>
        </w:rPr>
        <w:t xml:space="preserve"> J.</w:t>
      </w:r>
      <w:r w:rsidRPr="00A75D5E">
        <w:rPr>
          <w:rFonts w:ascii="Helvetica Light Oblique" w:hAnsi="Helvetica Light Oblique"/>
          <w:b/>
          <w:i/>
          <w:iCs/>
          <w:sz w:val="22"/>
          <w:szCs w:val="22"/>
        </w:rPr>
        <w:t xml:space="preserve"> Blacoe</w:t>
      </w:r>
      <w:r>
        <w:rPr>
          <w:rFonts w:ascii="Helvetica Light" w:hAnsi="Helvetica Light"/>
          <w:sz w:val="22"/>
          <w:szCs w:val="22"/>
        </w:rPr>
        <w:t xml:space="preserve">      </w:t>
      </w:r>
      <w:r>
        <w:rPr>
          <w:rFonts w:ascii="Helvetica Light" w:hAnsi="Helvetica Light"/>
          <w:sz w:val="22"/>
          <w:szCs w:val="22"/>
        </w:rPr>
        <w:tab/>
      </w:r>
      <w:r>
        <w:rPr>
          <w:rFonts w:ascii="Helvetica Light" w:hAnsi="Helvetica Light"/>
          <w:sz w:val="22"/>
          <w:szCs w:val="22"/>
        </w:rPr>
        <w:tab/>
      </w:r>
      <w:r>
        <w:rPr>
          <w:rFonts w:ascii="Helvetica Light" w:hAnsi="Helvetica Light"/>
          <w:sz w:val="22"/>
          <w:szCs w:val="22"/>
        </w:rPr>
        <w:tab/>
      </w:r>
      <w:r w:rsidRPr="00A75D5E">
        <w:rPr>
          <w:rFonts w:ascii="Helvetica Light" w:hAnsi="Helvetica Light"/>
          <w:sz w:val="20"/>
          <w:szCs w:val="20"/>
        </w:rPr>
        <w:tab/>
      </w:r>
    </w:p>
    <w:p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 Oblique" w:hAnsi="Helvetica Light Oblique"/>
          <w:i/>
          <w:iCs/>
          <w:sz w:val="22"/>
          <w:szCs w:val="22"/>
          <w:lang w:val="en-US"/>
        </w:rPr>
      </w:pPr>
      <w:r>
        <w:rPr>
          <w:rFonts w:ascii="Helvetica Light" w:hAnsi="Helvetica Light"/>
          <w:sz w:val="22"/>
          <w:szCs w:val="22"/>
        </w:rPr>
        <w:t xml:space="preserve">                                    </w:t>
      </w:r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 xml:space="preserve">Ashurst Road, Ashurst, </w:t>
      </w:r>
      <w:proofErr w:type="spellStart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>Skelmersdale</w:t>
      </w:r>
      <w:proofErr w:type="spellEnd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>. WN8 6TN</w:t>
      </w:r>
      <w:r>
        <w:rPr>
          <w:rFonts w:ascii="Helvetica Light Oblique" w:hAnsi="Helvetica Light Oblique"/>
          <w:i/>
          <w:iCs/>
          <w:sz w:val="22"/>
          <w:szCs w:val="22"/>
          <w:lang w:val="en-US"/>
        </w:rPr>
        <w:t xml:space="preserve">           </w:t>
      </w:r>
      <w:r w:rsidRPr="008D1314">
        <w:rPr>
          <w:rFonts w:ascii="Helvetica Light" w:hAnsi="Helvetica Light"/>
          <w:sz w:val="16"/>
          <w:szCs w:val="16"/>
        </w:rPr>
        <w:t xml:space="preserve">Email: </w:t>
      </w:r>
      <w:r w:rsidRPr="008D1314">
        <w:rPr>
          <w:rFonts w:ascii="Helvetica Light Oblique" w:hAnsi="Helvetica Light Oblique"/>
          <w:i/>
          <w:iCs/>
          <w:sz w:val="16"/>
          <w:szCs w:val="16"/>
        </w:rPr>
        <w:t>bursar@st-james-pri.lancs.sch.uk</w:t>
      </w:r>
    </w:p>
    <w:p w:rsidR="00D67D10" w:rsidRPr="005D462B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i/>
          <w:sz w:val="16"/>
          <w:szCs w:val="16"/>
        </w:rPr>
      </w:pPr>
      <w:r>
        <w:t xml:space="preserve">                                    </w:t>
      </w:r>
      <w:r>
        <w:rPr>
          <w:rFonts w:ascii="Helvetica Light" w:hAnsi="Helvetica Light"/>
          <w:sz w:val="16"/>
          <w:szCs w:val="16"/>
        </w:rPr>
        <w:t xml:space="preserve">   </w:t>
      </w:r>
      <w:r w:rsidRPr="005D462B">
        <w:rPr>
          <w:rFonts w:ascii="Helvetica Light" w:hAnsi="Helvetica Light"/>
          <w:i/>
          <w:sz w:val="18"/>
          <w:szCs w:val="18"/>
        </w:rPr>
        <w:t xml:space="preserve">T: </w:t>
      </w:r>
      <w:r w:rsidRPr="005D462B">
        <w:rPr>
          <w:i/>
          <w:sz w:val="18"/>
          <w:szCs w:val="18"/>
        </w:rPr>
        <w:t>01695 728989</w:t>
      </w:r>
      <w:r w:rsidRPr="008D1314">
        <w:rPr>
          <w:rFonts w:ascii="Helvetica Light" w:hAnsi="Helvetica Light"/>
          <w:sz w:val="16"/>
          <w:szCs w:val="16"/>
        </w:rPr>
        <w:t xml:space="preserve"> </w:t>
      </w:r>
      <w:r>
        <w:rPr>
          <w:rFonts w:ascii="Helvetica Light" w:hAnsi="Helvetica Light"/>
          <w:sz w:val="16"/>
          <w:szCs w:val="16"/>
        </w:rPr>
        <w:t xml:space="preserve">                 </w:t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i/>
          <w:sz w:val="16"/>
          <w:szCs w:val="16"/>
        </w:rPr>
        <w:t>head@st-james-pri.lancs.sch.uk</w:t>
      </w:r>
    </w:p>
    <w:p w:rsidR="00D67D10" w:rsidRDefault="00D67D10" w:rsidP="00D67D10">
      <w:pPr>
        <w:pStyle w:val="NoSpacing"/>
        <w:rPr>
          <w:sz w:val="16"/>
          <w:szCs w:val="16"/>
        </w:rPr>
      </w:pPr>
    </w:p>
    <w:p w:rsidR="00D67D10" w:rsidRPr="00214CB5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i/>
          <w:sz w:val="20"/>
          <w:szCs w:val="20"/>
        </w:rPr>
      </w:pPr>
      <w:r>
        <w:rPr>
          <w:rFonts w:ascii="Helvetica Light" w:hAnsi="Helvetica Light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7022A5" wp14:editId="6DEDF785">
                <wp:simplePos x="0" y="0"/>
                <wp:positionH relativeFrom="column">
                  <wp:posOffset>-292100</wp:posOffset>
                </wp:positionH>
                <wp:positionV relativeFrom="paragraph">
                  <wp:posOffset>245110</wp:posOffset>
                </wp:positionV>
                <wp:extent cx="7163435" cy="254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343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4E11D2" id="Straight Connector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pt,19.3pt" to="541.0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Helvetica Light" w:hAnsi="Helvetica Light"/>
          <w:sz w:val="16"/>
          <w:szCs w:val="16"/>
        </w:rPr>
        <w:tab/>
        <w:t xml:space="preserve">    </w:t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 w:rsidRPr="00214CB5">
        <w:rPr>
          <w:rFonts w:ascii="Helvetica Light" w:hAnsi="Helvetica Light"/>
          <w:sz w:val="20"/>
          <w:szCs w:val="20"/>
        </w:rPr>
        <w:t xml:space="preserve">Website: </w:t>
      </w:r>
      <w:hyperlink r:id="rId9" w:history="1">
        <w:r w:rsidRPr="00214CB5">
          <w:rPr>
            <w:rStyle w:val="Hyperlink"/>
            <w:rFonts w:ascii="Helvetica Light Oblique" w:hAnsi="Helvetica Light Oblique"/>
            <w:i/>
            <w:iCs/>
            <w:sz w:val="20"/>
            <w:szCs w:val="20"/>
          </w:rPr>
          <w:t>www.st-james-pri.lancs.sch.uk</w:t>
        </w:r>
      </w:hyperlink>
      <w:r w:rsidRPr="00214CB5">
        <w:rPr>
          <w:rFonts w:ascii="Helvetica Light" w:hAnsi="Helvetica Light"/>
          <w:sz w:val="20"/>
          <w:szCs w:val="20"/>
        </w:rPr>
        <w:t xml:space="preserve">      </w:t>
      </w:r>
    </w:p>
    <w:p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35D2D" w:rsidRPr="00835D2D" w:rsidRDefault="00835D2D" w:rsidP="00835D2D">
      <w:pPr>
        <w:tabs>
          <w:tab w:val="center" w:pos="4513"/>
          <w:tab w:val="right" w:pos="9026"/>
        </w:tabs>
      </w:pPr>
    </w:p>
    <w:p w:rsidR="00835D2D" w:rsidRPr="00835D2D" w:rsidRDefault="00835D2D" w:rsidP="00835D2D">
      <w:r w:rsidRPr="00835D2D">
        <w:t>Dear Parents / Carers,</w:t>
      </w:r>
    </w:p>
    <w:p w:rsidR="00835D2D" w:rsidRPr="00835D2D" w:rsidRDefault="00835D2D" w:rsidP="00835D2D"/>
    <w:p w:rsidR="00835D2D" w:rsidRPr="00835D2D" w:rsidRDefault="00835D2D" w:rsidP="00835D2D">
      <w:r w:rsidRPr="00835D2D">
        <w:t>At St James’ we regard the safeguarding of the children to be of paramount importance.  In the event of your child not being collected by the usual Parent/Carer, we require that anyone collecting your child know a unique password that they can give to a member of staff at the classroom door.</w:t>
      </w:r>
    </w:p>
    <w:p w:rsidR="00835D2D" w:rsidRPr="00835D2D" w:rsidRDefault="00835D2D" w:rsidP="00835D2D"/>
    <w:p w:rsidR="00835D2D" w:rsidRPr="00835D2D" w:rsidRDefault="00835D2D" w:rsidP="00835D2D">
      <w:r w:rsidRPr="00835D2D">
        <w:t>We advise that the password be unique and easy to remember for example the name of a pet or your child’s favourite toy.</w:t>
      </w:r>
    </w:p>
    <w:p w:rsidR="00835D2D" w:rsidRPr="00835D2D" w:rsidRDefault="00835D2D" w:rsidP="00835D2D"/>
    <w:p w:rsidR="00835D2D" w:rsidRPr="00835D2D" w:rsidRDefault="00835D2D" w:rsidP="00835D2D">
      <w:r w:rsidRPr="00835D2D">
        <w:t xml:space="preserve">Each password will be kept within the Foundation Stage. </w:t>
      </w:r>
    </w:p>
    <w:p w:rsidR="00835D2D" w:rsidRPr="00835D2D" w:rsidRDefault="00835D2D" w:rsidP="00835D2D">
      <w:r w:rsidRPr="00835D2D">
        <w:t xml:space="preserve"> </w:t>
      </w:r>
    </w:p>
    <w:p w:rsidR="00835D2D" w:rsidRPr="00835D2D" w:rsidRDefault="00835D2D" w:rsidP="00835D2D">
      <w:r w:rsidRPr="00835D2D">
        <w:t>Please can you complete the form below and return it to school with your application forms.</w:t>
      </w:r>
    </w:p>
    <w:p w:rsidR="00835D2D" w:rsidRPr="00835D2D" w:rsidRDefault="00835D2D" w:rsidP="00835D2D"/>
    <w:p w:rsidR="00835D2D" w:rsidRPr="00835D2D" w:rsidRDefault="00835D2D" w:rsidP="00835D2D">
      <w:r w:rsidRPr="00835D2D">
        <w:t>Thank You</w:t>
      </w: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:rsidR="00835D2D" w:rsidRPr="00835D2D" w:rsidRDefault="00835D2D" w:rsidP="00835D2D">
      <w:pPr>
        <w:pBdr>
          <w:bottom w:val="single" w:sz="6" w:space="1" w:color="auto"/>
        </w:pBd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:rsidR="00835D2D" w:rsidRPr="00835D2D" w:rsidRDefault="00835D2D" w:rsidP="00835D2D">
      <w:pPr>
        <w:tabs>
          <w:tab w:val="center" w:pos="4513"/>
          <w:tab w:val="right" w:pos="9026"/>
        </w:tabs>
        <w:jc w:val="center"/>
        <w:rPr>
          <w:rFonts w:ascii="Helvetica Light" w:hAnsi="Helvetica Light"/>
          <w:b/>
          <w:u w:val="single"/>
          <w:lang w:val="en-US"/>
        </w:rPr>
      </w:pPr>
      <w:r w:rsidRPr="00835D2D">
        <w:rPr>
          <w:rFonts w:ascii="Helvetica Light" w:hAnsi="Helvetica Light"/>
          <w:b/>
          <w:u w:val="single"/>
          <w:lang w:val="en-US"/>
        </w:rPr>
        <w:t>Foundation Stage Password</w:t>
      </w:r>
    </w:p>
    <w:p w:rsidR="00835D2D" w:rsidRPr="00835D2D" w:rsidRDefault="00835D2D" w:rsidP="00835D2D">
      <w:pPr>
        <w:tabs>
          <w:tab w:val="center" w:pos="4513"/>
          <w:tab w:val="right" w:pos="9026"/>
        </w:tabs>
        <w:jc w:val="center"/>
        <w:rPr>
          <w:rFonts w:ascii="Helvetica Light" w:hAnsi="Helvetica Light"/>
          <w:b/>
          <w:u w:val="single"/>
          <w:lang w:val="en-US"/>
        </w:rPr>
      </w:pP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  <w:r w:rsidRPr="00835D2D">
        <w:rPr>
          <w:rFonts w:ascii="Helvetica Light" w:hAnsi="Helvetica Light"/>
          <w:lang w:val="en-US"/>
        </w:rPr>
        <w:t>Parent/</w:t>
      </w:r>
      <w:proofErr w:type="spellStart"/>
      <w:r w:rsidRPr="00835D2D">
        <w:rPr>
          <w:rFonts w:ascii="Helvetica Light" w:hAnsi="Helvetica Light"/>
          <w:lang w:val="en-US"/>
        </w:rPr>
        <w:t>Carer</w:t>
      </w:r>
      <w:proofErr w:type="spellEnd"/>
      <w:r w:rsidRPr="00835D2D">
        <w:rPr>
          <w:rFonts w:ascii="Helvetica Light" w:hAnsi="Helvetica Light"/>
          <w:lang w:val="en-US"/>
        </w:rPr>
        <w:t xml:space="preserve"> Name: ______________________________________________________________________</w:t>
      </w: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  <w:r w:rsidRPr="00835D2D">
        <w:rPr>
          <w:rFonts w:ascii="Helvetica Light" w:hAnsi="Helvetica Light"/>
          <w:lang w:val="en-US"/>
        </w:rPr>
        <w:t>Child’s Name: ____________________________________________________________________________</w:t>
      </w: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  <w:r w:rsidRPr="00835D2D">
        <w:rPr>
          <w:rFonts w:ascii="Helvetica Light" w:hAnsi="Helvetica Light"/>
          <w:lang w:val="en-US"/>
        </w:rPr>
        <w:t>Unique Password: ________________________________________________________________________</w:t>
      </w:r>
    </w:p>
    <w:p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:rsidR="006D52BB" w:rsidRDefault="00835D2D" w:rsidP="00835D2D">
      <w:pPr>
        <w:jc w:val="both"/>
        <w:rPr>
          <w:rFonts w:asciiTheme="minorHAnsi" w:hAnsiTheme="minorHAnsi" w:cs="Arial"/>
        </w:rPr>
      </w:pPr>
      <w:r w:rsidRPr="00835D2D">
        <w:rPr>
          <w:rFonts w:ascii="Helvetica Light" w:hAnsi="Helvetica Light"/>
          <w:lang w:val="en-US"/>
        </w:rPr>
        <w:t>Signed: ________________________________________________________Dated: ___________________</w:t>
      </w:r>
    </w:p>
    <w:sectPr w:rsidR="006D52BB" w:rsidSect="001E0DFA">
      <w:footerReference w:type="default" r:id="rId10"/>
      <w:pgSz w:w="11906" w:h="16838"/>
      <w:pgMar w:top="142" w:right="720" w:bottom="284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D10" w:rsidRDefault="00D67D10" w:rsidP="00D67D10">
      <w:r>
        <w:separator/>
      </w:r>
    </w:p>
  </w:endnote>
  <w:endnote w:type="continuationSeparator" w:id="0">
    <w:p w:rsidR="00D67D10" w:rsidRDefault="00D67D10" w:rsidP="00D6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 Oblique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 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23C" w:rsidRDefault="007F523C"/>
  <w:tbl>
    <w:tblPr>
      <w:tblStyle w:val="TableGrid"/>
      <w:tblW w:w="0" w:type="auto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88"/>
      <w:gridCol w:w="2671"/>
      <w:gridCol w:w="2670"/>
      <w:gridCol w:w="2671"/>
    </w:tblGrid>
    <w:tr w:rsidR="00096AF8" w:rsidTr="00634697">
      <w:tc>
        <w:tcPr>
          <w:tcW w:w="2988" w:type="dxa"/>
        </w:tcPr>
        <w:p w:rsidR="00096AF8" w:rsidRDefault="00096AF8" w:rsidP="00A23417">
          <w:pPr>
            <w:pStyle w:val="Footer"/>
            <w:jc w:val="center"/>
          </w:pPr>
        </w:p>
      </w:tc>
      <w:tc>
        <w:tcPr>
          <w:tcW w:w="2671" w:type="dxa"/>
        </w:tcPr>
        <w:p w:rsidR="00096AF8" w:rsidRDefault="00096AF8" w:rsidP="00A23417">
          <w:pPr>
            <w:pStyle w:val="Footer"/>
            <w:jc w:val="center"/>
          </w:pPr>
        </w:p>
      </w:tc>
      <w:tc>
        <w:tcPr>
          <w:tcW w:w="2670" w:type="dxa"/>
          <w:vAlign w:val="center"/>
        </w:tcPr>
        <w:p w:rsidR="00096AF8" w:rsidRPr="003741DC" w:rsidRDefault="00096AF8" w:rsidP="00A23417">
          <w:pPr>
            <w:pStyle w:val="Footer"/>
            <w:jc w:val="center"/>
            <w:rPr>
              <w:rFonts w:ascii="Helvetica Light" w:hAnsi="Helvetica Light"/>
              <w:noProof/>
              <w:sz w:val="22"/>
              <w:szCs w:val="22"/>
              <w:lang w:eastAsia="en-GB"/>
            </w:rPr>
          </w:pPr>
        </w:p>
      </w:tc>
      <w:tc>
        <w:tcPr>
          <w:tcW w:w="2671" w:type="dxa"/>
        </w:tcPr>
        <w:p w:rsidR="00096AF8" w:rsidRPr="00634697" w:rsidRDefault="00096AF8" w:rsidP="00634697">
          <w:pPr>
            <w:jc w:val="center"/>
          </w:pPr>
        </w:p>
      </w:tc>
    </w:tr>
  </w:tbl>
  <w:p w:rsidR="007F523C" w:rsidRDefault="007F5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D10" w:rsidRDefault="00D67D10" w:rsidP="00D67D10">
      <w:r>
        <w:separator/>
      </w:r>
    </w:p>
  </w:footnote>
  <w:footnote w:type="continuationSeparator" w:id="0">
    <w:p w:rsidR="00D67D10" w:rsidRDefault="00D67D10" w:rsidP="00D67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010E4"/>
    <w:multiLevelType w:val="hybridMultilevel"/>
    <w:tmpl w:val="D63C4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D1280C"/>
    <w:multiLevelType w:val="multilevel"/>
    <w:tmpl w:val="338CD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D10"/>
    <w:rsid w:val="00096AF8"/>
    <w:rsid w:val="001E0DFA"/>
    <w:rsid w:val="002B275C"/>
    <w:rsid w:val="00390E9C"/>
    <w:rsid w:val="004237E1"/>
    <w:rsid w:val="004450C6"/>
    <w:rsid w:val="00454DAA"/>
    <w:rsid w:val="004E46E5"/>
    <w:rsid w:val="005E0C42"/>
    <w:rsid w:val="005F3A93"/>
    <w:rsid w:val="00603E1F"/>
    <w:rsid w:val="00634697"/>
    <w:rsid w:val="00663217"/>
    <w:rsid w:val="006C2C02"/>
    <w:rsid w:val="006D52BB"/>
    <w:rsid w:val="007051E5"/>
    <w:rsid w:val="0079466B"/>
    <w:rsid w:val="007F523C"/>
    <w:rsid w:val="00835D2D"/>
    <w:rsid w:val="008436C2"/>
    <w:rsid w:val="008D7762"/>
    <w:rsid w:val="00925303"/>
    <w:rsid w:val="009B122A"/>
    <w:rsid w:val="009C4B5C"/>
    <w:rsid w:val="009D0966"/>
    <w:rsid w:val="00A23417"/>
    <w:rsid w:val="00A274F2"/>
    <w:rsid w:val="00A373AC"/>
    <w:rsid w:val="00A635F0"/>
    <w:rsid w:val="00AA5444"/>
    <w:rsid w:val="00B019C4"/>
    <w:rsid w:val="00B604E9"/>
    <w:rsid w:val="00B85B5C"/>
    <w:rsid w:val="00BA2989"/>
    <w:rsid w:val="00D03EC2"/>
    <w:rsid w:val="00D24A0A"/>
    <w:rsid w:val="00D67D10"/>
    <w:rsid w:val="00D80461"/>
    <w:rsid w:val="00DB7CBC"/>
    <w:rsid w:val="00DF47A6"/>
    <w:rsid w:val="00E05A7C"/>
    <w:rsid w:val="00E07400"/>
    <w:rsid w:val="00E12B4B"/>
    <w:rsid w:val="00E41884"/>
    <w:rsid w:val="00E9426D"/>
    <w:rsid w:val="00EA5A05"/>
    <w:rsid w:val="00ED5DA4"/>
    <w:rsid w:val="00F44EBC"/>
    <w:rsid w:val="00F600F5"/>
    <w:rsid w:val="00F8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896915B"/>
  <w15:docId w15:val="{59B24942-0837-4A8D-9E28-7B68C5B4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7D10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67D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NoSpacing">
    <w:name w:val="No Spacing"/>
    <w:uiPriority w:val="1"/>
    <w:qFormat/>
    <w:rsid w:val="00D67D10"/>
    <w:pPr>
      <w:spacing w:after="0" w:line="240" w:lineRule="auto"/>
    </w:pPr>
    <w:rPr>
      <w:rFonts w:eastAsiaTheme="minorEastAsia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D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D1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3EC2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390E9C"/>
    <w:pPr>
      <w:jc w:val="center"/>
    </w:pPr>
    <w:rPr>
      <w:sz w:val="48"/>
    </w:rPr>
  </w:style>
  <w:style w:type="character" w:customStyle="1" w:styleId="TitleChar">
    <w:name w:val="Title Char"/>
    <w:basedOn w:val="DefaultParagraphFont"/>
    <w:link w:val="Title"/>
    <w:uiPriority w:val="99"/>
    <w:rsid w:val="00390E9C"/>
    <w:rPr>
      <w:rFonts w:ascii="Comic Sans MS" w:eastAsia="Times New Roman" w:hAnsi="Comic Sans MS" w:cs="Times New Roman"/>
      <w:sz w:val="48"/>
      <w:szCs w:val="24"/>
    </w:rPr>
  </w:style>
  <w:style w:type="table" w:styleId="TableGrid">
    <w:name w:val="Table Grid"/>
    <w:basedOn w:val="TableNormal"/>
    <w:uiPriority w:val="39"/>
    <w:rsid w:val="007F5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5444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AA54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-james-pri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64D66-9065-4E6F-8A45-6F5FA11B7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Foundation Stage Password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Lindsey Cowell</cp:lastModifiedBy>
  <cp:revision>2</cp:revision>
  <cp:lastPrinted>2020-02-25T11:39:00Z</cp:lastPrinted>
  <dcterms:created xsi:type="dcterms:W3CDTF">2024-10-16T11:34:00Z</dcterms:created>
  <dcterms:modified xsi:type="dcterms:W3CDTF">2024-10-16T11:34:00Z</dcterms:modified>
</cp:coreProperties>
</file>